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5D443E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3"/>
        <w:gridCol w:w="2552"/>
      </w:tblGrid>
      <w:tr w:rsidR="007548B0" w:rsidTr="00181410">
        <w:trPr>
          <w:trHeight w:val="350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08735C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אוצר</w:t>
            </w:r>
          </w:p>
        </w:tc>
      </w:tr>
      <w:tr w:rsidR="007548B0" w:rsidTr="00181410">
        <w:trPr>
          <w:trHeight w:val="361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08735C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מינהל</w:t>
            </w:r>
          </w:p>
        </w:tc>
      </w:tr>
      <w:tr w:rsidR="007548B0" w:rsidTr="00181410">
        <w:trPr>
          <w:trHeight w:val="370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897591" w:rsidP="00897591">
            <w:pPr>
              <w:rPr>
                <w:rtl/>
              </w:rPr>
            </w:pPr>
            <w:r>
              <w:rPr>
                <w:rFonts w:hint="cs"/>
                <w:rtl/>
              </w:rPr>
              <w:t>07</w:t>
            </w:r>
            <w:r w:rsidR="00181410">
              <w:rPr>
                <w:rFonts w:hint="cs"/>
                <w:rtl/>
              </w:rPr>
              <w:t>.0</w:t>
            </w:r>
            <w:r>
              <w:rPr>
                <w:rFonts w:hint="cs"/>
                <w:rtl/>
              </w:rPr>
              <w:t>9</w:t>
            </w:r>
            <w:r w:rsidR="00181410">
              <w:rPr>
                <w:rFonts w:hint="cs"/>
                <w:rtl/>
              </w:rPr>
              <w:t>.2022</w:t>
            </w:r>
          </w:p>
        </w:tc>
      </w:tr>
    </w:tbl>
    <w:p w:rsidR="00222867" w:rsidRDefault="005D443E" w:rsidP="00222867">
      <w:pPr>
        <w:rPr>
          <w:rtl/>
        </w:rPr>
      </w:pPr>
    </w:p>
    <w:p w:rsidR="00222867" w:rsidRDefault="005D443E" w:rsidP="00222867">
      <w:pPr>
        <w:rPr>
          <w:rtl/>
        </w:rPr>
      </w:pPr>
    </w:p>
    <w:p w:rsidR="00222867" w:rsidRDefault="005D443E" w:rsidP="00222867">
      <w:pPr>
        <w:rPr>
          <w:rtl/>
        </w:rPr>
      </w:pPr>
    </w:p>
    <w:p w:rsidR="00222867" w:rsidRDefault="005D443E" w:rsidP="00222867">
      <w:pPr>
        <w:rPr>
          <w:rtl/>
        </w:rPr>
      </w:pPr>
    </w:p>
    <w:p w:rsidR="00222867" w:rsidRDefault="005D443E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5D443E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181410">
        <w:rPr>
          <w:rFonts w:ascii="Wingdings" w:hAnsi="Wingdings" w:cstheme="minorBidi"/>
          <w:bCs/>
          <w:sz w:val="21"/>
          <w:szCs w:val="21"/>
          <w:u w:val="single"/>
        </w:rPr>
        <w:sym w:font="Wingdings" w:char="F072"/>
      </w:r>
      <w:r w:rsidRPr="00181410">
        <w:rPr>
          <w:rFonts w:asciiTheme="minorBidi" w:hAnsiTheme="minorBidi" w:cstheme="minorBidi"/>
          <w:bCs/>
          <w:sz w:val="21"/>
          <w:szCs w:val="21"/>
          <w:u w:val="single"/>
          <w:rtl/>
        </w:rPr>
        <w:t xml:space="preserve"> 3(29)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5D443E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08735C" w:rsidRDefault="0008735C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0873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תשלום דמי רישום לקבוצות הספורט של משרד האוצר- לעמותה </w:t>
            </w:r>
            <w:r w:rsidRPr="0008735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Pr="000873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הפועל מחלקה לספורט במקומות עבודה מרחב י</w:t>
            </w:r>
            <w:r w:rsidRPr="0018141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רושלים</w:t>
            </w:r>
            <w:r w:rsidR="00181410" w:rsidRPr="0018141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-2022-2023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D443E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D443E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D443E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D443E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:rsidR="00222867" w:rsidRPr="00AF57E9" w:rsidRDefault="005D443E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08735C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08735C">
        <w:rPr>
          <w:rFonts w:ascii="Wingdings" w:hAnsi="Wingdings" w:cstheme="minorBidi"/>
          <w:b/>
          <w:sz w:val="21"/>
          <w:szCs w:val="21"/>
        </w:rPr>
        <w:t>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5D443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5D443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08735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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5D443E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5D443E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8"/>
        <w:gridCol w:w="2996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08735C" w:rsidRDefault="0008735C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873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הפועל </w:t>
            </w:r>
            <w:r w:rsidRPr="0008735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Pr="000873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מחלקה לספורט במקומות העבודה מרחב ירושלים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08735C" w:rsidRDefault="0008735C" w:rsidP="00307EC3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873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580180537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08735C" w:rsidRDefault="0008735C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8735C">
              <w:rPr>
                <w:rFonts w:ascii="Wingdings" w:hAnsi="Wingdings" w:cstheme="minorBidi"/>
                <w:b/>
                <w:sz w:val="21"/>
                <w:szCs w:val="21"/>
              </w:rPr>
              <w:t></w:t>
            </w:r>
            <w:r w:rsidR="009B6B29" w:rsidRPr="0008735C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08735C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8735C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08735C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08735C" w:rsidRDefault="00B3445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130,050 ש"ח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08735C" w:rsidRDefault="0008735C" w:rsidP="00181410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0873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עונת משחקים </w:t>
            </w:r>
            <w:r w:rsidR="0018141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2022-2023</w:t>
            </w:r>
          </w:p>
        </w:tc>
      </w:tr>
    </w:tbl>
    <w:p w:rsidR="00222867" w:rsidRPr="00AF57E9" w:rsidRDefault="005D443E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5D443E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5D443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3B7FC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D443E" w:rsidP="0008735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3B7FC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91" w:rsidRPr="00037CA9" w:rsidRDefault="00897591" w:rsidP="00897591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037CA9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העמותה לספורט במקומות העבודה במרחב ירושלים-  "הפועל" - פועלת במסגרת הסתדרות העובדים .</w:t>
            </w:r>
          </w:p>
          <w:p w:rsidR="00897591" w:rsidRPr="00037CA9" w:rsidRDefault="00897591" w:rsidP="00897591">
            <w:pPr>
              <w:rPr>
                <w:rFonts w:ascii="David" w:hAnsi="David" w:cs="David"/>
                <w:sz w:val="24"/>
                <w:szCs w:val="24"/>
              </w:rPr>
            </w:pPr>
            <w:r w:rsidRPr="00037CA9">
              <w:rPr>
                <w:rFonts w:ascii="David" w:hAnsi="David" w:cs="David"/>
                <w:sz w:val="24"/>
                <w:szCs w:val="24"/>
                <w:rtl/>
              </w:rPr>
              <w:t xml:space="preserve">הליגה למקומות עבודה מנוהלת על ידי עמותת הפועל שהינה ספק של הסתדרות העובדים במרחב ירושלים. </w:t>
            </w:r>
          </w:p>
          <w:p w:rsidR="00897591" w:rsidRPr="00037CA9" w:rsidRDefault="00897591" w:rsidP="00897591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037CA9">
              <w:rPr>
                <w:rFonts w:ascii="David" w:hAnsi="David" w:cs="David"/>
                <w:sz w:val="24"/>
                <w:szCs w:val="24"/>
                <w:rtl/>
              </w:rPr>
              <w:t xml:space="preserve">משרדי הממשלה ושאר מקומות העבודה הכפופים להסתדרות מתנהלים גם הם מול ההסתדרות. </w:t>
            </w:r>
          </w:p>
          <w:p w:rsidR="00897591" w:rsidRPr="00037CA9" w:rsidRDefault="00897591" w:rsidP="00037CA9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 w:rsidRPr="00037CA9">
              <w:rPr>
                <w:rFonts w:ascii="David" w:hAnsi="David" w:cs="David"/>
                <w:sz w:val="24"/>
                <w:szCs w:val="24"/>
                <w:rtl/>
              </w:rPr>
              <w:t>לא קיימת ליגה אחרת</w:t>
            </w:r>
            <w:r w:rsidR="00037CA9" w:rsidRPr="00037CA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037CA9" w:rsidRPr="00037CA9">
              <w:rPr>
                <w:rFonts w:ascii="David" w:eastAsia="Times New Roman" w:hAnsi="David" w:cs="David"/>
                <w:sz w:val="24"/>
                <w:szCs w:val="24"/>
                <w:rtl/>
              </w:rPr>
              <w:t>למקומות עבודה במרחב ירושלים</w:t>
            </w:r>
            <w:r w:rsidRPr="00037CA9">
              <w:rPr>
                <w:rFonts w:ascii="David" w:hAnsi="David" w:cs="David"/>
                <w:sz w:val="24"/>
                <w:szCs w:val="24"/>
                <w:rtl/>
              </w:rPr>
              <w:t xml:space="preserve">. </w:t>
            </w:r>
            <w:r w:rsidR="00037CA9" w:rsidRPr="00037CA9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ליגה למקומות עבודה כשמה שייכת להסתדרות שבחרה להתקשר עם עמותת הפועל שמתחזקת את הליגה </w:t>
            </w:r>
            <w:r w:rsidRPr="00037CA9">
              <w:rPr>
                <w:rFonts w:ascii="David" w:hAnsi="David" w:cs="David"/>
                <w:sz w:val="24"/>
                <w:szCs w:val="24"/>
                <w:rtl/>
              </w:rPr>
              <w:t>ומנהל</w:t>
            </w:r>
            <w:r w:rsidR="00037CA9" w:rsidRPr="00037CA9">
              <w:rPr>
                <w:rFonts w:ascii="David" w:hAnsi="David" w:cs="David"/>
                <w:sz w:val="24"/>
                <w:szCs w:val="24"/>
                <w:rtl/>
              </w:rPr>
              <w:t>ת</w:t>
            </w:r>
            <w:r w:rsidRPr="00037CA9">
              <w:rPr>
                <w:rFonts w:ascii="David" w:hAnsi="David" w:cs="David"/>
                <w:sz w:val="24"/>
                <w:szCs w:val="24"/>
                <w:rtl/>
              </w:rPr>
              <w:t xml:space="preserve"> את כל האופרציה, החל </w:t>
            </w:r>
            <w:r w:rsidRPr="00037CA9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ברישום קבוצות הספורט ,ניהול הליגה למקומות העבודה ,הקצאת מגרשי ספורט ,אולמות ,שופטים ועוד.</w:t>
            </w:r>
          </w:p>
          <w:p w:rsidR="00897591" w:rsidRPr="00037CA9" w:rsidRDefault="00897591" w:rsidP="00897591">
            <w:pPr>
              <w:rPr>
                <w:rFonts w:ascii="David" w:eastAsia="Times New Roman" w:hAnsi="David" w:cs="David"/>
                <w:sz w:val="24"/>
                <w:szCs w:val="24"/>
              </w:rPr>
            </w:pPr>
            <w:r w:rsidRPr="00037CA9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הפעילות מאורגנת על ידי העמותה לספורט במקומות העבודה ,אין אפשרות לבצע פעילות שאינה במסגרת זאת וללא הצטרפות לעמותה זו. </w:t>
            </w:r>
          </w:p>
          <w:p w:rsidR="00897591" w:rsidRPr="00037CA9" w:rsidRDefault="00897591" w:rsidP="00897591">
            <w:pPr>
              <w:spacing w:line="360" w:lineRule="auto"/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</w:pPr>
            <w:r w:rsidRPr="00037CA9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מאחר וההתקשרות הינה באמצעות ההסתדרות ועמותה זו הינה היחידה המנוהלת דרכה </w:t>
            </w:r>
            <w:r w:rsidR="00037CA9" w:rsidRPr="00037CA9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ו</w:t>
            </w:r>
            <w:r w:rsidR="00037CA9" w:rsidRPr="00037CA9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 לא קיימת ליגה למקומות עבודה בשום מסגרת אחרת במרחב ירושלים</w:t>
            </w:r>
            <w:r w:rsidR="00037CA9" w:rsidRPr="00037CA9">
              <w:rPr>
                <w:rFonts w:ascii="David" w:hAnsi="David" w:cs="David"/>
                <w:bCs/>
                <w:sz w:val="24"/>
                <w:szCs w:val="24"/>
                <w:u w:val="single"/>
                <w:rtl/>
                <w:lang w:eastAsia="he-IL"/>
              </w:rPr>
              <w:t xml:space="preserve"> </w:t>
            </w:r>
            <w:r w:rsidRPr="00037CA9">
              <w:rPr>
                <w:rFonts w:ascii="David" w:hAnsi="David" w:cs="David"/>
                <w:bCs/>
                <w:sz w:val="24"/>
                <w:szCs w:val="24"/>
                <w:u w:val="single"/>
                <w:rtl/>
                <w:lang w:eastAsia="he-IL"/>
              </w:rPr>
              <w:t>יש לראות בעמותה כספק יחיד.</w:t>
            </w:r>
          </w:p>
          <w:p w:rsidR="00037CA9" w:rsidRPr="00037CA9" w:rsidRDefault="00037CA9" w:rsidP="00037CA9">
            <w:pPr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  <w:p w:rsidR="00037CA9" w:rsidRPr="00897591" w:rsidRDefault="00037CA9" w:rsidP="00897591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5D443E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5D443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08735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שי מזרחי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08735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יו"ר וועד העובדים ורכז ספורט ראשי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08735C" w:rsidRDefault="00763B1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שי מזרחי</w:t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5D443E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43E" w:rsidRDefault="005D443E">
      <w:r>
        <w:separator/>
      </w:r>
    </w:p>
  </w:endnote>
  <w:endnote w:type="continuationSeparator" w:id="0">
    <w:p w:rsidR="005D443E" w:rsidRDefault="005D4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492C6C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492C6C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5D443E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5D443E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43E" w:rsidRDefault="005D443E">
      <w:r>
        <w:separator/>
      </w:r>
    </w:p>
  </w:footnote>
  <w:footnote w:type="continuationSeparator" w:id="0">
    <w:p w:rsidR="005D443E" w:rsidRDefault="005D4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5D443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5D443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5D443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5D443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5D443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5D443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5D443E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7CA9"/>
    <w:rsid w:val="00062A3B"/>
    <w:rsid w:val="0008735C"/>
    <w:rsid w:val="00181410"/>
    <w:rsid w:val="00196B10"/>
    <w:rsid w:val="00307EC3"/>
    <w:rsid w:val="00336CDD"/>
    <w:rsid w:val="003B7FCC"/>
    <w:rsid w:val="003D0FE7"/>
    <w:rsid w:val="004047A2"/>
    <w:rsid w:val="00436881"/>
    <w:rsid w:val="00492C6C"/>
    <w:rsid w:val="005A51AB"/>
    <w:rsid w:val="005D443E"/>
    <w:rsid w:val="00673E6F"/>
    <w:rsid w:val="00694513"/>
    <w:rsid w:val="007548B0"/>
    <w:rsid w:val="00763B17"/>
    <w:rsid w:val="007A579D"/>
    <w:rsid w:val="0080145F"/>
    <w:rsid w:val="00897591"/>
    <w:rsid w:val="008E4586"/>
    <w:rsid w:val="00970CA5"/>
    <w:rsid w:val="009B6B29"/>
    <w:rsid w:val="009F7FB7"/>
    <w:rsid w:val="00B34454"/>
    <w:rsid w:val="00B76EF7"/>
    <w:rsid w:val="00BD04AE"/>
    <w:rsid w:val="00CB5C2C"/>
    <w:rsid w:val="00DE4694"/>
    <w:rsid w:val="00EA383F"/>
    <w:rsid w:val="00F61796"/>
    <w:rsid w:val="00FC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176B750-38F2-4071-88DB-8715C99C0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6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2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13506A-6968-4430-A2EC-CE9C393FA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0</TotalTime>
  <Pages>2</Pages>
  <Words>397</Words>
  <Characters>1985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תמר יצחק</cp:lastModifiedBy>
  <cp:revision>2</cp:revision>
  <dcterms:created xsi:type="dcterms:W3CDTF">2022-09-12T08:26:00Z</dcterms:created>
  <dcterms:modified xsi:type="dcterms:W3CDTF">2022-09-12T08:26:00Z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